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B1EAE" w:rsidRDefault="007F7F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PROFESSIONAL STANDARDS/INDICATORS FOR CATHOLIC SCHOOL PRINCIPALS</w:t>
      </w:r>
    </w:p>
    <w:p w14:paraId="00000002" w14:textId="77777777" w:rsidR="003B1EAE" w:rsidRDefault="007F7FC1">
      <w:pPr>
        <w:jc w:val="center"/>
        <w:rPr>
          <w:b/>
          <w:i/>
          <w:sz w:val="4"/>
          <w:szCs w:val="4"/>
        </w:rPr>
      </w:pPr>
      <w:r>
        <w:rPr>
          <w:b/>
          <w:i/>
          <w:sz w:val="24"/>
          <w:szCs w:val="24"/>
        </w:rPr>
        <w:t xml:space="preserve">Each school’s needs are unique and various local expectations may also apply. </w:t>
      </w:r>
    </w:p>
    <w:p w14:paraId="00000003" w14:textId="77777777" w:rsidR="003B1EAE" w:rsidRDefault="007F7FC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STANDARD 1   Fosters Catholic Identity, Mission, and Vision within the Community</w:t>
      </w:r>
    </w:p>
    <w:p w14:paraId="00000004" w14:textId="77777777" w:rsidR="003B1EAE" w:rsidRDefault="007F7FC1">
      <w:pPr>
        <w:spacing w:line="240" w:lineRule="auto"/>
        <w:jc w:val="both"/>
      </w:pPr>
      <w:r>
        <w:t xml:space="preserve">An effective principal in a Catholic school in the Diocese of Wilmington: </w:t>
      </w:r>
    </w:p>
    <w:p w14:paraId="00000005" w14:textId="77777777" w:rsidR="003B1EAE" w:rsidRDefault="007F7FC1">
      <w:pPr>
        <w:numPr>
          <w:ilvl w:val="0"/>
          <w:numId w:val="5"/>
        </w:numPr>
        <w:spacing w:after="0" w:line="240" w:lineRule="auto"/>
        <w:jc w:val="both"/>
      </w:pPr>
      <w:r>
        <w:t>Models the teachings, values, and traditions of the Catholic Church and the charism of the school.</w:t>
      </w:r>
    </w:p>
    <w:p w14:paraId="00000006" w14:textId="77777777" w:rsidR="003B1EAE" w:rsidRDefault="007F7FC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Fosters a vibrant and active community of faith in which the Catholic identity of the school is lived and visible through daily prayer, meaningful liturgical celebrations, seasonal devotions, and service experiences. </w:t>
      </w:r>
    </w:p>
    <w:p w14:paraId="00000007" w14:textId="77777777" w:rsidR="003B1EAE" w:rsidRDefault="007F7FC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Engages in and provides opportunities for on-going spiritual formation that meets the requirements for catechetical certification.</w:t>
      </w:r>
    </w:p>
    <w:p w14:paraId="00000008" w14:textId="77777777" w:rsidR="003B1EAE" w:rsidRDefault="007F7FC1">
      <w:pPr>
        <w:numPr>
          <w:ilvl w:val="0"/>
          <w:numId w:val="3"/>
        </w:numPr>
        <w:spacing w:after="0"/>
        <w:jc w:val="both"/>
      </w:pPr>
      <w:r>
        <w:t>Ensures that the school’s mission reflects the school’s Catholic identity and informs school planning.</w:t>
      </w:r>
    </w:p>
    <w:p w14:paraId="00000009" w14:textId="77777777" w:rsidR="003B1EAE" w:rsidRDefault="007F7FC1">
      <w:pPr>
        <w:numPr>
          <w:ilvl w:val="0"/>
          <w:numId w:val="3"/>
        </w:numPr>
        <w:spacing w:after="0" w:line="240" w:lineRule="auto"/>
        <w:jc w:val="both"/>
      </w:pPr>
      <w:r>
        <w:t>Ensures that the Catholic religious studies program integrates Catholic teachings and Scripture throughout the curriculum and is in conformity with the United States Conference of Catholic Bishops (USCCB).</w:t>
      </w:r>
    </w:p>
    <w:p w14:paraId="0000000A" w14:textId="77777777" w:rsidR="003B1EAE" w:rsidRDefault="007F7FC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Communicates, models, and proclaims the school’s mission both internally and to the broader community.</w:t>
      </w:r>
    </w:p>
    <w:p w14:paraId="0000000B" w14:textId="77777777" w:rsidR="003B1EAE" w:rsidRDefault="007F7FC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Promotes the mission statement by prominent display throughout the school and in a visible area of all classrooms.  </w:t>
      </w:r>
    </w:p>
    <w:p w14:paraId="0000000C" w14:textId="77777777" w:rsidR="003B1EAE" w:rsidRDefault="007F7FC1">
      <w:pPr>
        <w:numPr>
          <w:ilvl w:val="0"/>
          <w:numId w:val="3"/>
        </w:numPr>
        <w:spacing w:after="0" w:line="240" w:lineRule="auto"/>
        <w:jc w:val="both"/>
      </w:pPr>
      <w:r>
        <w:t xml:space="preserve">Shares a mission-driven vision with the school community and articulates the steps needed to realize the vision. </w:t>
      </w:r>
    </w:p>
    <w:p w14:paraId="0000000D" w14:textId="77777777" w:rsidR="003B1EAE" w:rsidRDefault="003B1EAE">
      <w:pPr>
        <w:jc w:val="both"/>
        <w:rPr>
          <w:b/>
          <w:color w:val="0000FF"/>
          <w:sz w:val="10"/>
          <w:szCs w:val="10"/>
        </w:rPr>
      </w:pPr>
    </w:p>
    <w:p w14:paraId="0000000E" w14:textId="77777777" w:rsidR="003B1EAE" w:rsidRDefault="007F7FC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STANDARD 2   Fosters Academic Growth </w:t>
      </w:r>
    </w:p>
    <w:p w14:paraId="0000000F" w14:textId="77777777" w:rsidR="003B1EAE" w:rsidRDefault="007F7FC1">
      <w:pPr>
        <w:spacing w:line="240" w:lineRule="auto"/>
        <w:jc w:val="both"/>
      </w:pPr>
      <w:r>
        <w:t xml:space="preserve">An effective principal in a Catholic school in the Diocese of Wilmington: </w:t>
      </w:r>
    </w:p>
    <w:p w14:paraId="00000010" w14:textId="77777777" w:rsidR="003B1EAE" w:rsidRDefault="007F7FC1">
      <w:pPr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2a. Student Growth    </w:t>
      </w:r>
    </w:p>
    <w:p w14:paraId="00000011" w14:textId="77777777" w:rsidR="003B1EAE" w:rsidRDefault="007F7FC1">
      <w:pPr>
        <w:numPr>
          <w:ilvl w:val="0"/>
          <w:numId w:val="2"/>
        </w:numPr>
        <w:spacing w:after="0" w:line="240" w:lineRule="auto"/>
        <w:jc w:val="both"/>
      </w:pPr>
      <w:r>
        <w:t>Collects, analyzes, and utilizes ongoing academic data and resources to make educational decisions and support student progress throughout the year.</w:t>
      </w:r>
    </w:p>
    <w:p w14:paraId="00000012" w14:textId="77777777" w:rsidR="003B1EAE" w:rsidRDefault="007F7FC1">
      <w:pPr>
        <w:numPr>
          <w:ilvl w:val="0"/>
          <w:numId w:val="2"/>
        </w:numPr>
        <w:spacing w:after="0" w:line="240" w:lineRule="auto"/>
        <w:jc w:val="both"/>
      </w:pPr>
      <w:r>
        <w:t>Collaborates</w:t>
      </w:r>
      <w:r>
        <w:rPr>
          <w:color w:val="FF0000"/>
        </w:rPr>
        <w:t xml:space="preserve"> </w:t>
      </w:r>
      <w:r>
        <w:t>with teachers, as needed, to establish growth targets</w:t>
      </w:r>
      <w:r>
        <w:rPr>
          <w:color w:val="FF0000"/>
        </w:rPr>
        <w:t xml:space="preserve"> </w:t>
      </w:r>
      <w:r>
        <w:t>and approves all student growth targets.</w:t>
      </w:r>
    </w:p>
    <w:p w14:paraId="00000013" w14:textId="77777777" w:rsidR="003B1EAE" w:rsidRDefault="007F7FC1">
      <w:pPr>
        <w:numPr>
          <w:ilvl w:val="0"/>
          <w:numId w:val="2"/>
        </w:numPr>
        <w:spacing w:after="0" w:line="240" w:lineRule="auto"/>
        <w:jc w:val="both"/>
      </w:pPr>
      <w:proofErr w:type="gramStart"/>
      <w:r>
        <w:t>Aligns</w:t>
      </w:r>
      <w:proofErr w:type="gramEnd"/>
      <w:r>
        <w:t xml:space="preserve"> resources to promote the spiritual, social, and emotional growth, and physical well-being of all students </w:t>
      </w:r>
      <w:proofErr w:type="gramStart"/>
      <w:r>
        <w:t>in order to</w:t>
      </w:r>
      <w:proofErr w:type="gramEnd"/>
      <w:r>
        <w:t xml:space="preserve"> enhance academic growth. </w:t>
      </w:r>
    </w:p>
    <w:p w14:paraId="00000014" w14:textId="77777777" w:rsidR="003B1EAE" w:rsidRDefault="003B1EAE">
      <w:pPr>
        <w:spacing w:after="0" w:line="240" w:lineRule="auto"/>
        <w:jc w:val="both"/>
      </w:pPr>
    </w:p>
    <w:p w14:paraId="00000015" w14:textId="77777777" w:rsidR="003B1EAE" w:rsidRDefault="007F7FC1">
      <w:pPr>
        <w:jc w:val="both"/>
        <w:rPr>
          <w:color w:val="222222"/>
        </w:rPr>
      </w:pPr>
      <w:r>
        <w:rPr>
          <w:b/>
          <w:sz w:val="24"/>
          <w:szCs w:val="24"/>
        </w:rPr>
        <w:t>2b. Educator Growth</w:t>
      </w:r>
    </w:p>
    <w:p w14:paraId="00000016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  <w:rPr>
          <w:color w:val="222222"/>
        </w:rPr>
      </w:pPr>
      <w:r>
        <w:rPr>
          <w:color w:val="222222"/>
        </w:rPr>
        <w:t xml:space="preserve">Demonstrates an understanding of the school’s curriculum and progression of essential skills. </w:t>
      </w:r>
    </w:p>
    <w:p w14:paraId="00000017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  <w:rPr>
          <w:color w:val="222222"/>
        </w:rPr>
      </w:pPr>
      <w:r>
        <w:rPr>
          <w:color w:val="222222"/>
        </w:rPr>
        <w:t>Promotes instructional best practices and initiates growth and change needed to meet diverse learning needs and improve student performance.</w:t>
      </w:r>
    </w:p>
    <w:p w14:paraId="00000018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  <w:rPr>
          <w:color w:val="222222"/>
        </w:rPr>
      </w:pPr>
      <w:r>
        <w:t>Analyzes and uses multiple data sources to support school-wide instruction for student success.</w:t>
      </w:r>
    </w:p>
    <w:p w14:paraId="00000019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</w:pPr>
      <w:r>
        <w:t>Models and shares knowledge and skills attained through individual professional development</w:t>
      </w:r>
    </w:p>
    <w:p w14:paraId="0000001A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</w:pPr>
      <w:r>
        <w:t xml:space="preserve">Ensures that educators, collectively and individually, are engaged in on-going needs-based professional development. </w:t>
      </w:r>
    </w:p>
    <w:p w14:paraId="0000001B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</w:pPr>
      <w:r>
        <w:t>Provides feedback to faculty/staff that promotes and affirms professional growth and development.</w:t>
      </w:r>
    </w:p>
    <w:p w14:paraId="0000001C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</w:pPr>
      <w:r>
        <w:t xml:space="preserve">Provides, in keeping with the established teacher evaluation system, each educator with a summative evaluation reflecting the </w:t>
      </w:r>
      <w:r>
        <w:rPr>
          <w:i/>
        </w:rPr>
        <w:t>Professional Standards for Catholic School Educators.</w:t>
      </w:r>
    </w:p>
    <w:p w14:paraId="0000001D" w14:textId="77777777" w:rsidR="003B1EAE" w:rsidRDefault="003B1EAE">
      <w:pPr>
        <w:spacing w:after="0" w:line="240" w:lineRule="auto"/>
        <w:jc w:val="both"/>
      </w:pPr>
    </w:p>
    <w:p w14:paraId="0000001E" w14:textId="77777777" w:rsidR="003B1EAE" w:rsidRDefault="003B1EAE">
      <w:pPr>
        <w:spacing w:after="0" w:line="240" w:lineRule="auto"/>
        <w:jc w:val="both"/>
      </w:pPr>
    </w:p>
    <w:p w14:paraId="0000001F" w14:textId="77777777" w:rsidR="003B1EAE" w:rsidRDefault="007F7FC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STANDARD 3   Fosters Pastoral and Professional Relationships </w:t>
      </w:r>
    </w:p>
    <w:p w14:paraId="00000020" w14:textId="77777777" w:rsidR="003B1EAE" w:rsidRDefault="007F7FC1">
      <w:pPr>
        <w:spacing w:line="240" w:lineRule="auto"/>
        <w:jc w:val="both"/>
      </w:pPr>
      <w:r>
        <w:t xml:space="preserve">An effective principal in a Catholic school in the Diocese of Wilmington: </w:t>
      </w:r>
    </w:p>
    <w:p w14:paraId="00000021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>Communicates effectively with administrative leadership and partners with the Catholic Schools Office regarding all pertinent school matters.</w:t>
      </w:r>
    </w:p>
    <w:p w14:paraId="00000022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>Creates an atmosphere of hospitality, openness, and availability with teachers, students, and families.</w:t>
      </w:r>
    </w:p>
    <w:p w14:paraId="00000023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>Provides an</w:t>
      </w:r>
      <w:r>
        <w:rPr>
          <w:color w:val="FF0000"/>
        </w:rPr>
        <w:t xml:space="preserve"> </w:t>
      </w:r>
      <w:r>
        <w:t xml:space="preserve">environment in which students are formed in the faith.  </w:t>
      </w:r>
    </w:p>
    <w:p w14:paraId="00000024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 xml:space="preserve">Demonstrates active engagement through regular communications and a visible presence with all stakeholders.  </w:t>
      </w:r>
    </w:p>
    <w:p w14:paraId="00000025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 xml:space="preserve">Collaborates with appropriate stakeholders for the purpose of decision making. </w:t>
      </w:r>
    </w:p>
    <w:p w14:paraId="00000026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rPr>
          <w:color w:val="222222"/>
        </w:rPr>
        <w:t>Cultivates leadership among faculty, staff, and students.</w:t>
      </w:r>
      <w:r>
        <w:t xml:space="preserve"> </w:t>
      </w:r>
    </w:p>
    <w:p w14:paraId="00000027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>Demonstrates professionalism through attire and demeanor.</w:t>
      </w:r>
    </w:p>
    <w:p w14:paraId="00000028" w14:textId="77777777" w:rsidR="003B1EAE" w:rsidRDefault="003B1EAE">
      <w:pPr>
        <w:spacing w:after="0" w:line="240" w:lineRule="auto"/>
        <w:ind w:left="720"/>
        <w:jc w:val="both"/>
      </w:pPr>
    </w:p>
    <w:p w14:paraId="00000029" w14:textId="77777777" w:rsidR="003B1EAE" w:rsidRDefault="003B1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FF0000"/>
        </w:rPr>
      </w:pPr>
    </w:p>
    <w:p w14:paraId="0000002A" w14:textId="77777777" w:rsidR="003B1EAE" w:rsidRDefault="007F7FC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b/>
          <w:strike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STANDARD 4   Fosters Effective Operations </w:t>
      </w:r>
    </w:p>
    <w:p w14:paraId="0000002B" w14:textId="77777777" w:rsidR="003B1EAE" w:rsidRDefault="007F7FC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FF0000"/>
        </w:rPr>
      </w:pPr>
      <w:r>
        <w:rPr>
          <w:color w:val="000000"/>
        </w:rPr>
        <w:t>An effective principal in a Catholic school in the Diocese of Wilmington</w:t>
      </w:r>
      <w:r>
        <w:t xml:space="preserve">:  </w:t>
      </w:r>
    </w:p>
    <w:p w14:paraId="0000002C" w14:textId="77777777" w:rsidR="003B1EAE" w:rsidRDefault="007F7FC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Operates in accordance with published diocesan </w:t>
      </w:r>
      <w:r>
        <w:t xml:space="preserve">and local </w:t>
      </w:r>
      <w:r>
        <w:rPr>
          <w:color w:val="000000"/>
        </w:rPr>
        <w:t>policies and practices.</w:t>
      </w:r>
    </w:p>
    <w:p w14:paraId="0000002D" w14:textId="77777777" w:rsidR="003B1EAE" w:rsidRDefault="007F7FC1">
      <w:pPr>
        <w:numPr>
          <w:ilvl w:val="0"/>
          <w:numId w:val="4"/>
        </w:numPr>
        <w:spacing w:after="0" w:line="240" w:lineRule="auto"/>
        <w:jc w:val="both"/>
      </w:pPr>
      <w:r>
        <w:t xml:space="preserve">Applies policies/procedures in a consistent manner. </w:t>
      </w:r>
    </w:p>
    <w:p w14:paraId="0000002E" w14:textId="77777777" w:rsidR="003B1EAE" w:rsidRDefault="007F7FC1">
      <w:pPr>
        <w:numPr>
          <w:ilvl w:val="0"/>
          <w:numId w:val="4"/>
        </w:numPr>
        <w:spacing w:after="0" w:line="240" w:lineRule="auto"/>
        <w:jc w:val="both"/>
      </w:pPr>
      <w:r>
        <w:t>Selects and supports faculty/staff to enhance the school and its programs.</w:t>
      </w:r>
    </w:p>
    <w:p w14:paraId="0000002F" w14:textId="77777777" w:rsidR="003B1EAE" w:rsidRDefault="007F7FC1">
      <w:pPr>
        <w:numPr>
          <w:ilvl w:val="0"/>
          <w:numId w:val="4"/>
        </w:numPr>
        <w:spacing w:after="0" w:line="240" w:lineRule="auto"/>
        <w:jc w:val="both"/>
      </w:pPr>
      <w:r>
        <w:t>Exhibits competence in planning, organization, follow-through, time management, and meeting deadlines.</w:t>
      </w:r>
    </w:p>
    <w:p w14:paraId="00000030" w14:textId="77777777" w:rsidR="003B1EAE" w:rsidRDefault="007F7FC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t>Provides input regarding and/or oversees</w:t>
      </w:r>
      <w:r>
        <w:rPr>
          <w:color w:val="000000"/>
        </w:rPr>
        <w:t xml:space="preserve">: </w:t>
      </w:r>
    </w:p>
    <w:p w14:paraId="00000031" w14:textId="77777777" w:rsidR="003B1EAE" w:rsidRDefault="007F7FC1">
      <w:pPr>
        <w:numPr>
          <w:ilvl w:val="1"/>
          <w:numId w:val="4"/>
        </w:numPr>
        <w:spacing w:after="0" w:line="240" w:lineRule="auto"/>
        <w:jc w:val="both"/>
      </w:pPr>
      <w:r>
        <w:t>Short and long-range goals to fulfill the school’s mission and actualize its vision.</w:t>
      </w:r>
    </w:p>
    <w:p w14:paraId="00000032" w14:textId="77777777" w:rsidR="003B1EAE" w:rsidRDefault="007F7FC1">
      <w:pPr>
        <w:numPr>
          <w:ilvl w:val="1"/>
          <w:numId w:val="4"/>
        </w:numPr>
        <w:spacing w:after="0" w:line="240" w:lineRule="auto"/>
        <w:jc w:val="both"/>
      </w:pPr>
      <w:r>
        <w:t>Quality instructional resources.</w:t>
      </w:r>
    </w:p>
    <w:p w14:paraId="00000033" w14:textId="77777777" w:rsidR="003B1EAE" w:rsidRDefault="007F7FC1">
      <w:pPr>
        <w:numPr>
          <w:ilvl w:val="1"/>
          <w:numId w:val="4"/>
        </w:numPr>
        <w:spacing w:after="0" w:line="240" w:lineRule="auto"/>
        <w:jc w:val="both"/>
      </w:pPr>
      <w:r>
        <w:t>Technology to meet administrative and educational needs.</w:t>
      </w:r>
    </w:p>
    <w:p w14:paraId="00000034" w14:textId="77777777" w:rsidR="003B1EAE" w:rsidRDefault="007F7FC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Marketing and institutional advancement.</w:t>
      </w:r>
    </w:p>
    <w:p w14:paraId="00000035" w14:textId="77777777" w:rsidR="003B1EAE" w:rsidRDefault="007F7FC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Enrollment management.</w:t>
      </w:r>
    </w:p>
    <w:p w14:paraId="00000036" w14:textId="77777777" w:rsidR="003B1EAE" w:rsidRDefault="007F7FC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A realistic and fiscally responsible budget.</w:t>
      </w:r>
    </w:p>
    <w:p w14:paraId="00000037" w14:textId="77777777" w:rsidR="003B1EAE" w:rsidRDefault="007F7FC1">
      <w:pPr>
        <w:numPr>
          <w:ilvl w:val="1"/>
          <w:numId w:val="4"/>
        </w:numPr>
        <w:spacing w:after="0" w:line="240" w:lineRule="auto"/>
        <w:jc w:val="both"/>
      </w:pPr>
      <w:r>
        <w:t>A clean, well-maintained, safe, and secure facility.</w:t>
      </w:r>
    </w:p>
    <w:p w14:paraId="00000038" w14:textId="77777777" w:rsidR="003B1EAE" w:rsidRDefault="003B1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</w:p>
    <w:p w14:paraId="00000039" w14:textId="77777777" w:rsidR="003B1EAE" w:rsidRDefault="003B1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FF0000"/>
        </w:rPr>
      </w:pPr>
    </w:p>
    <w:p w14:paraId="0000003A" w14:textId="77777777" w:rsidR="003B1EAE" w:rsidRDefault="007F7F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t xml:space="preserve">                                                                                                                                         June 2024</w:t>
      </w:r>
    </w:p>
    <w:sectPr w:rsidR="003B1EAE">
      <w:headerReference w:type="default" r:id="rId7"/>
      <w:headerReference w:type="first" r:id="rId8"/>
      <w:footerReference w:type="first" r:id="rId9"/>
      <w:pgSz w:w="12240" w:h="15840"/>
      <w:pgMar w:top="990" w:right="1152" w:bottom="1152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970C92" w14:textId="77777777" w:rsidR="007F7FC1" w:rsidRDefault="007F7FC1">
      <w:pPr>
        <w:spacing w:after="0" w:line="240" w:lineRule="auto"/>
      </w:pPr>
      <w:r>
        <w:separator/>
      </w:r>
    </w:p>
  </w:endnote>
  <w:endnote w:type="continuationSeparator" w:id="0">
    <w:p w14:paraId="799DD4FF" w14:textId="77777777" w:rsidR="007F7FC1" w:rsidRDefault="007F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D8B64BA-0DD3-4121-98E9-9F5FC5ACED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2BF165E-8281-4A0D-AC38-D6CE750824D0}"/>
    <w:embedBold r:id="rId3" w:fontKey="{677D90FE-3BAE-43FC-BF2F-4AA731CF0D17}"/>
    <w:embedItalic r:id="rId4" w:fontKey="{BC6C4FD9-8217-4E46-AC63-7664B7FA185B}"/>
    <w:embedBoldItalic r:id="rId5" w:fontKey="{B6FEE22B-9ED1-46EA-8C55-3EBD2B0B5C66}"/>
  </w:font>
  <w:font w:name="Georgia">
    <w:panose1 w:val="02040502050405020303"/>
    <w:charset w:val="00"/>
    <w:family w:val="auto"/>
    <w:pitch w:val="default"/>
    <w:embedRegular r:id="rId6" w:fontKey="{49743C0F-4E0E-42CB-8B3F-D21174085F45}"/>
    <w:embedItalic r:id="rId7" w:fontKey="{3807A78F-5728-4D79-9EF5-D5EDD2268E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DFBE997-CCC8-40CA-95BF-5CED587AFD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D" w14:textId="77777777" w:rsidR="003B1EAE" w:rsidRDefault="003B1E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10728" w14:textId="77777777" w:rsidR="007F7FC1" w:rsidRDefault="007F7FC1">
      <w:pPr>
        <w:spacing w:after="0" w:line="240" w:lineRule="auto"/>
      </w:pPr>
      <w:r>
        <w:separator/>
      </w:r>
    </w:p>
  </w:footnote>
  <w:footnote w:type="continuationSeparator" w:id="0">
    <w:p w14:paraId="275A89CE" w14:textId="77777777" w:rsidR="007F7FC1" w:rsidRDefault="007F7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B" w14:textId="77777777" w:rsidR="003B1EAE" w:rsidRDefault="003B1E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C" w14:textId="77777777" w:rsidR="003B1EAE" w:rsidRDefault="003B1E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F777CB"/>
    <w:multiLevelType w:val="multilevel"/>
    <w:tmpl w:val="107602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B86898"/>
    <w:multiLevelType w:val="multilevel"/>
    <w:tmpl w:val="DF066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092E5F"/>
    <w:multiLevelType w:val="multilevel"/>
    <w:tmpl w:val="828CD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F648C1"/>
    <w:multiLevelType w:val="multilevel"/>
    <w:tmpl w:val="C8448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554780"/>
    <w:multiLevelType w:val="multilevel"/>
    <w:tmpl w:val="670A79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123B35"/>
    <w:multiLevelType w:val="multilevel"/>
    <w:tmpl w:val="468E4A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6838230">
    <w:abstractNumId w:val="0"/>
  </w:num>
  <w:num w:numId="2" w16cid:durableId="1054815068">
    <w:abstractNumId w:val="2"/>
  </w:num>
  <w:num w:numId="3" w16cid:durableId="1139761002">
    <w:abstractNumId w:val="3"/>
  </w:num>
  <w:num w:numId="4" w16cid:durableId="1424650169">
    <w:abstractNumId w:val="1"/>
  </w:num>
  <w:num w:numId="5" w16cid:durableId="1113792509">
    <w:abstractNumId w:val="5"/>
  </w:num>
  <w:num w:numId="6" w16cid:durableId="6943110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EAE"/>
    <w:rsid w:val="003B1EAE"/>
    <w:rsid w:val="00576519"/>
    <w:rsid w:val="007F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BACA53-5F3F-40E7-8A37-1CAC6BF03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~WRL0003.tmp</Template>
  <TotalTime>1</TotalTime>
  <Pages>2</Pages>
  <Words>671</Words>
  <Characters>3829</Characters>
  <Application>Microsoft Office Word</Application>
  <DocSecurity>0</DocSecurity>
  <Lines>31</Lines>
  <Paragraphs>8</Paragraphs>
  <ScaleCrop>false</ScaleCrop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</cp:revision>
  <dcterms:created xsi:type="dcterms:W3CDTF">2024-06-25T14:43:00Z</dcterms:created>
  <dcterms:modified xsi:type="dcterms:W3CDTF">2024-06-25T14:43:00Z</dcterms:modified>
</cp:coreProperties>
</file>